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73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3"/>
        <w:gridCol w:w="1788"/>
        <w:gridCol w:w="7346"/>
      </w:tblGrid>
      <w:tr w:rsidR="000172E5" w:rsidRPr="00846B76" w14:paraId="4C506C4A" w14:textId="77777777" w:rsidTr="005241AE">
        <w:tc>
          <w:tcPr>
            <w:tcW w:w="5000" w:type="pct"/>
            <w:gridSpan w:val="3"/>
            <w:shd w:val="clear" w:color="auto" w:fill="FFC000"/>
            <w:vAlign w:val="bottom"/>
          </w:tcPr>
          <w:p w14:paraId="4CCC150D" w14:textId="77777777" w:rsidR="000172E5" w:rsidRPr="007F78AF" w:rsidRDefault="007F78AF" w:rsidP="007F78AF">
            <w:pPr>
              <w:pStyle w:val="Titre1"/>
              <w:rPr>
                <w:sz w:val="32"/>
                <w:szCs w:val="32"/>
              </w:rPr>
            </w:pPr>
            <w:r w:rsidRPr="007F78AF">
              <w:rPr>
                <w:sz w:val="32"/>
                <w:szCs w:val="32"/>
              </w:rPr>
              <w:t>« En Voiture Simone </w:t>
            </w:r>
            <w:proofErr w:type="gramStart"/>
            <w:r w:rsidRPr="007F78AF">
              <w:rPr>
                <w:sz w:val="32"/>
                <w:szCs w:val="32"/>
              </w:rPr>
              <w:t xml:space="preserve">»  </w:t>
            </w:r>
            <w:r w:rsidR="008159D4" w:rsidRPr="007F78AF">
              <w:rPr>
                <w:sz w:val="32"/>
                <w:szCs w:val="32"/>
              </w:rPr>
              <w:t>INSCRIPTION</w:t>
            </w:r>
            <w:proofErr w:type="gramEnd"/>
            <w:r w:rsidR="008159D4" w:rsidRPr="007F78AF">
              <w:rPr>
                <w:sz w:val="32"/>
                <w:szCs w:val="32"/>
              </w:rPr>
              <w:t xml:space="preserve"> REPAS COUSCOUS du 23 mars 2024</w:t>
            </w:r>
          </w:p>
        </w:tc>
      </w:tr>
      <w:tr w:rsidR="008225F7" w:rsidRPr="00846B76" w14:paraId="7EF68BF6" w14:textId="77777777" w:rsidTr="006D065B">
        <w:tc>
          <w:tcPr>
            <w:tcW w:w="586" w:type="pct"/>
            <w:vAlign w:val="bottom"/>
          </w:tcPr>
          <w:p w14:paraId="4457212F" w14:textId="77777777" w:rsidR="008225F7" w:rsidRDefault="008225F7" w:rsidP="008225F7">
            <w:pPr>
              <w:pStyle w:val="Retraitnormal"/>
              <w:ind w:left="0"/>
            </w:pPr>
          </w:p>
        </w:tc>
        <w:tc>
          <w:tcPr>
            <w:tcW w:w="4414" w:type="pct"/>
            <w:gridSpan w:val="2"/>
            <w:tcBorders>
              <w:bottom w:val="single" w:sz="4" w:space="0" w:color="auto"/>
            </w:tcBorders>
            <w:vAlign w:val="bottom"/>
          </w:tcPr>
          <w:p w14:paraId="5DA0DACB" w14:textId="77777777" w:rsidR="008225F7" w:rsidRDefault="00441931" w:rsidP="00E204FF">
            <w:r>
              <w:t xml:space="preserve">Je réserve :        </w:t>
            </w:r>
            <w:r w:rsidR="008159D4">
              <w:t xml:space="preserve"> Repas à 2</w:t>
            </w:r>
            <w:r w:rsidR="008225F7">
              <w:t xml:space="preserve">4.00 € /pers.   </w:t>
            </w:r>
            <w:r w:rsidR="004044AF">
              <w:t xml:space="preserve"> </w:t>
            </w:r>
            <w:r w:rsidR="008225F7">
              <w:t xml:space="preserve">   </w:t>
            </w:r>
            <w:r w:rsidR="008159D4">
              <w:t xml:space="preserve">       </w:t>
            </w:r>
            <w:r w:rsidR="008225F7">
              <w:t xml:space="preserve">  =                </w:t>
            </w:r>
          </w:p>
        </w:tc>
      </w:tr>
      <w:tr w:rsidR="008225F7" w:rsidRPr="00846B76" w14:paraId="7827B86C" w14:textId="77777777" w:rsidTr="006D065B">
        <w:tc>
          <w:tcPr>
            <w:tcW w:w="586" w:type="pct"/>
            <w:vAlign w:val="bottom"/>
          </w:tcPr>
          <w:p w14:paraId="536463FD" w14:textId="77777777" w:rsidR="008225F7" w:rsidRDefault="008225F7" w:rsidP="008225F7">
            <w:pPr>
              <w:pStyle w:val="Retraitnormal"/>
              <w:ind w:left="0"/>
            </w:pPr>
          </w:p>
        </w:tc>
        <w:tc>
          <w:tcPr>
            <w:tcW w:w="4414" w:type="pct"/>
            <w:gridSpan w:val="2"/>
            <w:tcBorders>
              <w:bottom w:val="single" w:sz="4" w:space="0" w:color="auto"/>
            </w:tcBorders>
            <w:vAlign w:val="bottom"/>
          </w:tcPr>
          <w:p w14:paraId="4D5CB20F" w14:textId="77777777" w:rsidR="008225F7" w:rsidRDefault="00441931" w:rsidP="00E204FF">
            <w:r>
              <w:t xml:space="preserve">Je réserve :        </w:t>
            </w:r>
            <w:r w:rsidR="008159D4">
              <w:t xml:space="preserve"> Repas – 12 ans à 18</w:t>
            </w:r>
            <w:r w:rsidR="008225F7">
              <w:t xml:space="preserve">.00 € /pers. =                </w:t>
            </w:r>
          </w:p>
        </w:tc>
      </w:tr>
      <w:tr w:rsidR="008225F7" w:rsidRPr="00846B76" w14:paraId="4F4D4E84" w14:textId="77777777" w:rsidTr="006D065B">
        <w:tc>
          <w:tcPr>
            <w:tcW w:w="586" w:type="pct"/>
            <w:vAlign w:val="bottom"/>
          </w:tcPr>
          <w:p w14:paraId="26DAF24F" w14:textId="77777777" w:rsidR="008225F7" w:rsidRDefault="008225F7" w:rsidP="008225F7">
            <w:pPr>
              <w:pStyle w:val="Retraitnormal"/>
              <w:ind w:left="0"/>
            </w:pPr>
          </w:p>
        </w:tc>
        <w:tc>
          <w:tcPr>
            <w:tcW w:w="4414" w:type="pct"/>
            <w:gridSpan w:val="2"/>
            <w:tcBorders>
              <w:bottom w:val="single" w:sz="4" w:space="0" w:color="auto"/>
            </w:tcBorders>
            <w:vAlign w:val="bottom"/>
          </w:tcPr>
          <w:p w14:paraId="388E89E8" w14:textId="77777777" w:rsidR="008225F7" w:rsidRDefault="008225F7" w:rsidP="00E204FF">
            <w:r w:rsidRPr="005906BF">
              <w:rPr>
                <w:b/>
              </w:rPr>
              <w:t>Je règle</w:t>
            </w:r>
            <w:r w:rsidR="00285C1E" w:rsidRPr="005906BF">
              <w:rPr>
                <w:b/>
              </w:rPr>
              <w:t xml:space="preserve"> la somme de         </w:t>
            </w:r>
            <w:r w:rsidR="00441931" w:rsidRPr="005906BF">
              <w:rPr>
                <w:b/>
              </w:rPr>
              <w:t xml:space="preserve"> </w:t>
            </w:r>
            <w:r w:rsidR="00285C1E" w:rsidRPr="005906BF">
              <w:rPr>
                <w:b/>
              </w:rPr>
              <w:t xml:space="preserve">    </w:t>
            </w:r>
            <w:r w:rsidR="006369E1" w:rsidRPr="005906BF">
              <w:rPr>
                <w:b/>
              </w:rPr>
              <w:t xml:space="preserve">   </w:t>
            </w:r>
            <w:r w:rsidR="00285C1E" w:rsidRPr="005906BF">
              <w:rPr>
                <w:b/>
              </w:rPr>
              <w:t xml:space="preserve">   </w:t>
            </w:r>
            <w:proofErr w:type="gramStart"/>
            <w:r w:rsidR="00285C1E" w:rsidRPr="005906BF">
              <w:rPr>
                <w:b/>
              </w:rPr>
              <w:t>€</w:t>
            </w:r>
            <w:r w:rsidR="00285C1E">
              <w:t xml:space="preserve">  </w:t>
            </w:r>
            <w:r w:rsidR="000E5570" w:rsidRPr="005906BF">
              <w:rPr>
                <w:b/>
              </w:rPr>
              <w:t>avec</w:t>
            </w:r>
            <w:proofErr w:type="gramEnd"/>
            <w:r w:rsidR="000E5570" w:rsidRPr="005906BF">
              <w:rPr>
                <w:b/>
              </w:rPr>
              <w:t xml:space="preserve"> mon inscription</w:t>
            </w:r>
          </w:p>
        </w:tc>
      </w:tr>
      <w:tr w:rsidR="00285C1E" w:rsidRPr="00846B76" w14:paraId="3DFC5988" w14:textId="77777777" w:rsidTr="006D065B">
        <w:tc>
          <w:tcPr>
            <w:tcW w:w="586" w:type="pct"/>
            <w:vAlign w:val="bottom"/>
          </w:tcPr>
          <w:p w14:paraId="63C9F17F" w14:textId="77777777" w:rsidR="00285C1E" w:rsidRDefault="00285C1E" w:rsidP="008225F7">
            <w:pPr>
              <w:pStyle w:val="Retraitnormal"/>
              <w:ind w:left="0"/>
            </w:pPr>
          </w:p>
        </w:tc>
        <w:tc>
          <w:tcPr>
            <w:tcW w:w="4414" w:type="pct"/>
            <w:gridSpan w:val="2"/>
            <w:tcBorders>
              <w:bottom w:val="single" w:sz="4" w:space="0" w:color="auto"/>
            </w:tcBorders>
            <w:vAlign w:val="bottom"/>
          </w:tcPr>
          <w:p w14:paraId="55428348" w14:textId="77777777" w:rsidR="00285C1E" w:rsidRDefault="00285C1E" w:rsidP="00E204F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B0FF9A" wp14:editId="714A8432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76200</wp:posOffset>
                      </wp:positionV>
                      <wp:extent cx="228600" cy="247650"/>
                      <wp:effectExtent l="0" t="0" r="19050" b="19050"/>
                      <wp:wrapNone/>
                      <wp:docPr id="2" name="Rectangle à coins arrondi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476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967EE4" id="Rectangle à coins arrondis 2" o:spid="_x0000_s1026" style="position:absolute;margin-left:-1.2pt;margin-top:6pt;width:18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" fillcolor="white [3212]" strokecolor="#0a273b [1604]" strokeweight="1pt">
                      <v:stroke joinstyle="miter"/>
                    </v:roundrect>
                  </w:pict>
                </mc:Fallback>
              </mc:AlternateContent>
            </w:r>
            <w:r>
              <w:t xml:space="preserve">       chèque (ordre En voiture Simone) </w:t>
            </w:r>
          </w:p>
          <w:p w14:paraId="73B33B71" w14:textId="77777777" w:rsidR="00285C1E" w:rsidRDefault="00C25452" w:rsidP="00E204F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BE566B" wp14:editId="6B062235">
                      <wp:simplePos x="0" y="0"/>
                      <wp:positionH relativeFrom="column">
                        <wp:posOffset>1578610</wp:posOffset>
                      </wp:positionH>
                      <wp:positionV relativeFrom="paragraph">
                        <wp:posOffset>75565</wp:posOffset>
                      </wp:positionV>
                      <wp:extent cx="245110" cy="228600"/>
                      <wp:effectExtent l="0" t="0" r="21590" b="19050"/>
                      <wp:wrapNone/>
                      <wp:docPr id="8" name="Rectangle à coins arrondi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286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155078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6D2A5" id="Rectangle à coins arrondis 8" o:spid="_x0000_s1026" style="position:absolute;margin-left:124.3pt;margin-top:5.95pt;width:19.3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" fillcolor="window" strokecolor="#0c3856" strokeweight="1pt">
                      <v:stroke joinstyle="miter"/>
                    </v:roundrect>
                  </w:pict>
                </mc:Fallback>
              </mc:AlternateContent>
            </w:r>
            <w:r w:rsidR="00285C1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5B3533" wp14:editId="7714DFB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85725</wp:posOffset>
                      </wp:positionV>
                      <wp:extent cx="245110" cy="228600"/>
                      <wp:effectExtent l="0" t="0" r="21590" b="19050"/>
                      <wp:wrapNone/>
                      <wp:docPr id="5" name="Rectangle à coins arrondi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286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155078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BE7D9F" id="Rectangle à coins arrondis 5" o:spid="_x0000_s1026" style="position:absolute;margin-left:-2.5pt;margin-top:6.75pt;width:19.3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" fillcolor="window" strokecolor="#0c3856" strokeweight="1pt">
                      <v:stroke joinstyle="miter"/>
                    </v:roundrect>
                  </w:pict>
                </mc:Fallback>
              </mc:AlternateContent>
            </w:r>
            <w:r w:rsidR="00285C1E">
              <w:t xml:space="preserve">        espèces </w:t>
            </w:r>
            <w:r>
              <w:t xml:space="preserve">                        </w:t>
            </w:r>
            <w:proofErr w:type="spellStart"/>
            <w:r>
              <w:t>paypal</w:t>
            </w:r>
            <w:proofErr w:type="spellEnd"/>
            <w:r w:rsidR="005241AE">
              <w:t xml:space="preserve"> : </w:t>
            </w:r>
            <w:r>
              <w:t>envoituresimonemoreuil@gmail.com</w:t>
            </w:r>
          </w:p>
        </w:tc>
      </w:tr>
      <w:tr w:rsidR="00E204FF" w:rsidRPr="00E204FF" w14:paraId="46BB7BCC" w14:textId="77777777" w:rsidTr="006D065B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15039D70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A53E9A" w:rsidRPr="00846B76" w14:paraId="553A7C13" w14:textId="77777777" w:rsidTr="006D065B">
        <w:trPr>
          <w:trHeight w:val="710"/>
        </w:trPr>
        <w:tc>
          <w:tcPr>
            <w:tcW w:w="1450" w:type="pct"/>
            <w:gridSpan w:val="2"/>
            <w:vAlign w:val="bottom"/>
          </w:tcPr>
          <w:p w14:paraId="21891E19" w14:textId="77777777" w:rsidR="00A53E9A" w:rsidRDefault="008159D4" w:rsidP="00FB1127">
            <w:pPr>
              <w:pStyle w:val="Retraitnormal"/>
              <w:ind w:left="0"/>
            </w:pPr>
            <w:r>
              <w:t xml:space="preserve">      Nom prénom</w:t>
            </w:r>
          </w:p>
        </w:tc>
        <w:tc>
          <w:tcPr>
            <w:tcW w:w="3550" w:type="pct"/>
            <w:tcBorders>
              <w:bottom w:val="single" w:sz="4" w:space="0" w:color="auto"/>
            </w:tcBorders>
            <w:vAlign w:val="bottom"/>
          </w:tcPr>
          <w:p w14:paraId="24546885" w14:textId="77777777" w:rsidR="00A53E9A" w:rsidRPr="00846B76" w:rsidRDefault="00A53E9A" w:rsidP="00E204FF">
            <w:pPr>
              <w:spacing w:before="240"/>
            </w:pPr>
          </w:p>
        </w:tc>
      </w:tr>
      <w:tr w:rsidR="00E204FF" w:rsidRPr="00846B76" w14:paraId="7E055609" w14:textId="77777777" w:rsidTr="006D065B">
        <w:sdt>
          <w:sdtPr>
            <w:id w:val="-965116832"/>
            <w:placeholder>
              <w:docPart w:val="D5C73BF360F742899A5B9E0818040D34"/>
            </w:placeholder>
            <w:temporary/>
            <w:showingPlcHdr/>
            <w15:appearance w15:val="hidden"/>
          </w:sdtPr>
          <w:sdtContent>
            <w:tc>
              <w:tcPr>
                <w:tcW w:w="1450" w:type="pct"/>
                <w:gridSpan w:val="2"/>
                <w:vAlign w:val="bottom"/>
              </w:tcPr>
              <w:p w14:paraId="3FB6C2DD" w14:textId="77777777" w:rsidR="00E204FF" w:rsidRPr="00846B76" w:rsidRDefault="00E204FF" w:rsidP="00E204FF">
                <w:pPr>
                  <w:pStyle w:val="Retraitnormal"/>
                </w:pPr>
                <w:r w:rsidRPr="00B32A93">
                  <w:rPr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3550" w:type="pct"/>
            <w:tcBorders>
              <w:bottom w:val="single" w:sz="4" w:space="0" w:color="auto"/>
            </w:tcBorders>
            <w:vAlign w:val="bottom"/>
          </w:tcPr>
          <w:p w14:paraId="615E6995" w14:textId="77777777" w:rsidR="00E204FF" w:rsidRPr="00846B76" w:rsidRDefault="00441931" w:rsidP="00E204FF">
            <w:pPr>
              <w:spacing w:before="240"/>
            </w:pPr>
            <w:r>
              <w:t xml:space="preserve">                                                    </w:t>
            </w:r>
            <w:r w:rsidR="006369E1">
              <w:t xml:space="preserve"> </w:t>
            </w:r>
            <w:r>
              <w:t xml:space="preserve">   Tél </w:t>
            </w:r>
          </w:p>
        </w:tc>
      </w:tr>
      <w:tr w:rsidR="00E204FF" w:rsidRPr="00846B76" w14:paraId="7367F572" w14:textId="77777777" w:rsidTr="006D065B">
        <w:tc>
          <w:tcPr>
            <w:tcW w:w="1450" w:type="pct"/>
            <w:gridSpan w:val="2"/>
          </w:tcPr>
          <w:p w14:paraId="2DC2A077" w14:textId="77777777" w:rsidR="00E204FF" w:rsidRDefault="00C25452" w:rsidP="004044AF">
            <w:pPr>
              <w:spacing w:before="240"/>
            </w:pPr>
            <w:r w:rsidRPr="00C25452">
              <w:t>A déposer ou envoyer :</w:t>
            </w:r>
          </w:p>
          <w:p w14:paraId="1E92BF30" w14:textId="77777777" w:rsidR="006D065B" w:rsidRDefault="006D065B" w:rsidP="004044AF">
            <w:pPr>
              <w:spacing w:before="240"/>
            </w:pPr>
          </w:p>
          <w:p w14:paraId="7EBD52A0" w14:textId="77777777" w:rsidR="00C25452" w:rsidRDefault="00C25452" w:rsidP="004044AF">
            <w:pPr>
              <w:spacing w:before="240"/>
            </w:pPr>
            <w:r>
              <w:t xml:space="preserve">Renseignements        </w:t>
            </w:r>
            <w:proofErr w:type="gramStart"/>
            <w:r>
              <w:t xml:space="preserve">  </w:t>
            </w:r>
            <w:r w:rsidR="004A20BD">
              <w:t xml:space="preserve"> :</w:t>
            </w:r>
            <w:proofErr w:type="gramEnd"/>
          </w:p>
          <w:p w14:paraId="4017BB30" w14:textId="77777777" w:rsidR="00C25452" w:rsidRDefault="00C25452" w:rsidP="004044AF">
            <w:pPr>
              <w:spacing w:before="240"/>
            </w:pPr>
          </w:p>
          <w:p w14:paraId="6974EC0A" w14:textId="77777777" w:rsidR="007F78AF" w:rsidRDefault="007F78AF" w:rsidP="004044AF">
            <w:pPr>
              <w:spacing w:before="240"/>
            </w:pPr>
          </w:p>
          <w:p w14:paraId="45902009" w14:textId="77777777" w:rsidR="007F78AF" w:rsidRDefault="007F78AF" w:rsidP="004044AF">
            <w:pPr>
              <w:spacing w:before="240"/>
            </w:pPr>
          </w:p>
          <w:p w14:paraId="4529E265" w14:textId="77777777" w:rsidR="007F78AF" w:rsidRDefault="007F78AF" w:rsidP="004044AF">
            <w:pPr>
              <w:spacing w:before="240"/>
            </w:pPr>
          </w:p>
          <w:p w14:paraId="72DF1075" w14:textId="77777777" w:rsidR="007F78AF" w:rsidRDefault="007F78AF" w:rsidP="004044AF">
            <w:pPr>
              <w:spacing w:before="240"/>
            </w:pPr>
          </w:p>
          <w:p w14:paraId="72875B8D" w14:textId="77777777" w:rsidR="007F78AF" w:rsidRDefault="007F78AF" w:rsidP="004044AF">
            <w:pPr>
              <w:spacing w:before="240"/>
            </w:pPr>
          </w:p>
          <w:p w14:paraId="4DD02496" w14:textId="77777777" w:rsidR="007F78AF" w:rsidRPr="007F78AF" w:rsidRDefault="007F78AF" w:rsidP="004044AF">
            <w:pPr>
              <w:spacing w:before="24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</w:t>
            </w:r>
            <w:r w:rsidRPr="007F78AF">
              <w:rPr>
                <w:b/>
                <w:sz w:val="36"/>
                <w:szCs w:val="36"/>
              </w:rPr>
              <w:t>Places limitées</w:t>
            </w:r>
          </w:p>
          <w:p w14:paraId="45186BC7" w14:textId="77777777" w:rsidR="007F78AF" w:rsidRDefault="007F78AF" w:rsidP="004044AF">
            <w:pPr>
              <w:spacing w:before="240"/>
              <w:rPr>
                <w:b/>
              </w:rPr>
            </w:pPr>
          </w:p>
          <w:p w14:paraId="54EB909A" w14:textId="77777777" w:rsidR="007F78AF" w:rsidRPr="007F78AF" w:rsidRDefault="007F78AF" w:rsidP="004044AF">
            <w:pPr>
              <w:spacing w:before="240"/>
              <w:rPr>
                <w:b/>
                <w:sz w:val="44"/>
                <w:szCs w:val="44"/>
              </w:rPr>
            </w:pPr>
            <w:r w:rsidRPr="007F78AF">
              <w:rPr>
                <w:b/>
                <w:sz w:val="44"/>
                <w:szCs w:val="44"/>
              </w:rPr>
              <w:t>RESERVEZ VITE</w:t>
            </w:r>
          </w:p>
          <w:p w14:paraId="6C173F95" w14:textId="77777777" w:rsidR="007F78AF" w:rsidRDefault="007F78AF" w:rsidP="004044AF">
            <w:pPr>
              <w:spacing w:before="240"/>
              <w:rPr>
                <w:b/>
              </w:rPr>
            </w:pPr>
          </w:p>
          <w:p w14:paraId="52EF1696" w14:textId="77777777" w:rsidR="007F78AF" w:rsidRDefault="007F78AF" w:rsidP="004044AF">
            <w:pPr>
              <w:spacing w:before="240"/>
              <w:rPr>
                <w:b/>
              </w:rPr>
            </w:pPr>
          </w:p>
          <w:p w14:paraId="39426237" w14:textId="77777777" w:rsidR="007F78AF" w:rsidRDefault="007F78AF" w:rsidP="004044AF">
            <w:pPr>
              <w:spacing w:before="240"/>
              <w:rPr>
                <w:b/>
              </w:rPr>
            </w:pPr>
          </w:p>
          <w:p w14:paraId="42BEBD22" w14:textId="77777777" w:rsidR="007F78AF" w:rsidRDefault="007F78AF" w:rsidP="004044AF">
            <w:pPr>
              <w:spacing w:before="240"/>
              <w:rPr>
                <w:b/>
              </w:rPr>
            </w:pPr>
          </w:p>
          <w:p w14:paraId="2A6AA36F" w14:textId="77777777" w:rsidR="007F78AF" w:rsidRDefault="007F78AF" w:rsidP="004044AF">
            <w:pPr>
              <w:spacing w:before="240"/>
              <w:rPr>
                <w:b/>
              </w:rPr>
            </w:pPr>
          </w:p>
          <w:p w14:paraId="580CAA3F" w14:textId="77777777" w:rsidR="007F78AF" w:rsidRPr="00C25452" w:rsidRDefault="007F78AF" w:rsidP="004044AF">
            <w:pPr>
              <w:spacing w:before="240"/>
            </w:pPr>
          </w:p>
        </w:tc>
        <w:tc>
          <w:tcPr>
            <w:tcW w:w="3550" w:type="pct"/>
          </w:tcPr>
          <w:p w14:paraId="78EC1351" w14:textId="77777777" w:rsidR="00C25452" w:rsidRDefault="00C278AE" w:rsidP="00AD1AD3">
            <w:pPr>
              <w:spacing w:before="240"/>
            </w:pPr>
            <w:r>
              <w:t>Jean Marc</w:t>
            </w:r>
            <w:r w:rsidR="004044AF">
              <w:t xml:space="preserve"> REGNIER 14</w:t>
            </w:r>
            <w:r w:rsidR="00A53E9A">
              <w:t xml:space="preserve"> rue des </w:t>
            </w:r>
            <w:proofErr w:type="gramStart"/>
            <w:r w:rsidR="00A53E9A">
              <w:t xml:space="preserve">champs </w:t>
            </w:r>
            <w:r w:rsidR="00A82287">
              <w:t xml:space="preserve"> 80110</w:t>
            </w:r>
            <w:proofErr w:type="gramEnd"/>
            <w:r w:rsidR="00441931">
              <w:t xml:space="preserve"> </w:t>
            </w:r>
            <w:r w:rsidR="00C25452">
              <w:t>MOREUIL</w:t>
            </w:r>
          </w:p>
          <w:p w14:paraId="13AE01DD" w14:textId="77777777" w:rsidR="006D065B" w:rsidRPr="005241AE" w:rsidRDefault="006D065B" w:rsidP="006D065B">
            <w:pPr>
              <w:spacing w:before="240"/>
            </w:pPr>
            <w:r w:rsidRPr="005241AE">
              <w:rPr>
                <w:sz w:val="36"/>
                <w:szCs w:val="36"/>
              </w:rPr>
              <w:t>ou au rassemblement de Moreuil le 03 mars</w:t>
            </w:r>
          </w:p>
          <w:p w14:paraId="158A4372" w14:textId="77777777" w:rsidR="007F78AF" w:rsidRDefault="002478A3" w:rsidP="00AD1AD3">
            <w:pPr>
              <w:spacing w:before="240"/>
              <w:rPr>
                <w:b/>
                <w:sz w:val="40"/>
                <w:szCs w:val="40"/>
              </w:rPr>
            </w:pPr>
            <w:r>
              <w:t>06.14.18.06.96</w:t>
            </w:r>
            <w:r w:rsidR="00C278AE">
              <w:t xml:space="preserve"> </w:t>
            </w:r>
            <w:r w:rsidR="00441931">
              <w:t xml:space="preserve">  </w:t>
            </w:r>
            <w:r w:rsidR="00C278AE" w:rsidRPr="002478A3">
              <w:rPr>
                <w:b/>
              </w:rPr>
              <w:t>ou</w:t>
            </w:r>
            <w:r w:rsidR="00C278AE">
              <w:t xml:space="preserve">  </w:t>
            </w:r>
            <w:r w:rsidR="00C278AE" w:rsidRPr="007F78AF">
              <w:rPr>
                <w:color w:val="44546A" w:themeColor="text2"/>
              </w:rPr>
              <w:t xml:space="preserve"> </w:t>
            </w:r>
            <w:hyperlink r:id="rId11" w:history="1">
              <w:r w:rsidR="007F78AF" w:rsidRPr="007F78AF">
                <w:rPr>
                  <w:rStyle w:val="Lienhypertexte"/>
                  <w:color w:val="44546A" w:themeColor="text2"/>
                </w:rPr>
                <w:t>envoituresimonemoreuil@gmail.com</w:t>
              </w:r>
            </w:hyperlink>
          </w:p>
          <w:p w14:paraId="744A1CD1" w14:textId="77777777" w:rsidR="00C278AE" w:rsidRDefault="005241AE" w:rsidP="008159D4">
            <w:pPr>
              <w:spacing w:before="24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</w:t>
            </w:r>
            <w:r w:rsidR="007F78AF">
              <w:rPr>
                <w:noProof/>
                <w:sz w:val="40"/>
                <w:szCs w:val="40"/>
                <w:lang w:eastAsia="fr-FR"/>
              </w:rPr>
              <w:drawing>
                <wp:inline distT="0" distB="0" distL="0" distR="0" wp14:anchorId="76D812F3" wp14:editId="5A5BE498">
                  <wp:extent cx="3985889" cy="5637475"/>
                  <wp:effectExtent l="0" t="0" r="2540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VS AFFICHE COUSCOU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110" cy="578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064CD" w14:textId="77777777" w:rsidR="00F92493" w:rsidRPr="007F78AF" w:rsidRDefault="00F92493" w:rsidP="008159D4">
            <w:pPr>
              <w:spacing w:before="240"/>
              <w:rPr>
                <w:b/>
                <w:sz w:val="40"/>
                <w:szCs w:val="40"/>
              </w:rPr>
            </w:pPr>
          </w:p>
        </w:tc>
      </w:tr>
    </w:tbl>
    <w:p w14:paraId="7640029C" w14:textId="77777777" w:rsidR="00A53E9A" w:rsidRPr="00A53E9A" w:rsidRDefault="00A53E9A" w:rsidP="00F92493">
      <w:pPr>
        <w:pStyle w:val="Sansinterligne"/>
        <w:rPr>
          <w:sz w:val="28"/>
        </w:rPr>
      </w:pPr>
    </w:p>
    <w:sectPr w:rsidR="00A53E9A" w:rsidRPr="00A53E9A" w:rsidSect="00F92493">
      <w:headerReference w:type="default" r:id="rId13"/>
      <w:pgSz w:w="11906" w:h="16838" w:code="9"/>
      <w:pgMar w:top="441" w:right="1440" w:bottom="284" w:left="1440" w:header="45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FFA6C" w14:textId="77777777" w:rsidR="00C461A9" w:rsidRDefault="00C461A9" w:rsidP="000172E5">
      <w:pPr>
        <w:spacing w:after="0" w:line="240" w:lineRule="auto"/>
      </w:pPr>
      <w:r>
        <w:separator/>
      </w:r>
    </w:p>
  </w:endnote>
  <w:endnote w:type="continuationSeparator" w:id="0">
    <w:p w14:paraId="5A0BAD90" w14:textId="77777777" w:rsidR="00C461A9" w:rsidRDefault="00C461A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431F81-220A-F24A-B0EF-8D463A3DDA47}"/>
    <w:embedBold r:id="rId2" w:fontKey="{0A8E2107-2F43-3D42-8094-A162C079B742}"/>
    <w:embedItalic r:id="rId3" w:fontKey="{B224E571-7481-8C42-9F7A-F4D56E4699C5}"/>
    <w:embedBoldItalic r:id="rId4" w:fontKey="{98974E44-7C75-DD43-B79E-3CB4FB2D96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DBC0225-939D-684D-B96D-6A21E07A73F5}"/>
    <w:embedBold r:id="rId6" w:fontKey="{97E8230C-1E25-9745-87AD-9C569432C43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7F8743F2-5AB3-8B42-9FDF-EE27A25F4AD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F7627720-98B6-C646-86BD-0BE5A370313F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9" w:fontKey="{40224BF1-2AC5-3D46-B27D-A3730CE6F6C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B39DB626-BC9E-A340-B387-8627481BA53F}"/>
    <w:embedBold r:id="rId11" w:fontKey="{4E21B307-B80F-3E4F-98E4-E9C9AD0668DF}"/>
    <w:embedItalic r:id="rId12" w:fontKey="{9E83C98E-2E9C-2B46-9520-22D01FADCFF4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51AD3170-1825-DF41-BF9F-3A8D0058D022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056C4045-1A08-7D4E-AB6C-171AE1C54B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E7F80" w14:textId="77777777" w:rsidR="00C461A9" w:rsidRDefault="00C461A9" w:rsidP="000172E5">
      <w:pPr>
        <w:spacing w:after="0" w:line="240" w:lineRule="auto"/>
      </w:pPr>
      <w:r>
        <w:separator/>
      </w:r>
    </w:p>
  </w:footnote>
  <w:footnote w:type="continuationSeparator" w:id="0">
    <w:p w14:paraId="3FBE5A18" w14:textId="77777777" w:rsidR="00C461A9" w:rsidRDefault="00C461A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96975" w14:textId="77777777" w:rsidR="000172E5" w:rsidRPr="006369E1" w:rsidRDefault="000172E5" w:rsidP="00311D4F">
    <w:pPr>
      <w:pStyle w:val="Sansinterligne"/>
      <w:rPr>
        <w:b/>
        <w:color w:val="B2606E" w:themeColor="accent4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10604607">
    <w:abstractNumId w:val="11"/>
  </w:num>
  <w:num w:numId="2" w16cid:durableId="2015761405">
    <w:abstractNumId w:val="7"/>
  </w:num>
  <w:num w:numId="3" w16cid:durableId="64256340">
    <w:abstractNumId w:val="15"/>
  </w:num>
  <w:num w:numId="4" w16cid:durableId="677542054">
    <w:abstractNumId w:val="12"/>
  </w:num>
  <w:num w:numId="5" w16cid:durableId="1834446974">
    <w:abstractNumId w:val="13"/>
  </w:num>
  <w:num w:numId="6" w16cid:durableId="817185507">
    <w:abstractNumId w:val="19"/>
  </w:num>
  <w:num w:numId="7" w16cid:durableId="695694157">
    <w:abstractNumId w:val="6"/>
  </w:num>
  <w:num w:numId="8" w16cid:durableId="1010378901">
    <w:abstractNumId w:val="10"/>
  </w:num>
  <w:num w:numId="9" w16cid:durableId="1994285450">
    <w:abstractNumId w:val="17"/>
  </w:num>
  <w:num w:numId="10" w16cid:durableId="94833241">
    <w:abstractNumId w:val="1"/>
  </w:num>
  <w:num w:numId="11" w16cid:durableId="544761494">
    <w:abstractNumId w:val="5"/>
  </w:num>
  <w:num w:numId="12" w16cid:durableId="2047829283">
    <w:abstractNumId w:val="0"/>
  </w:num>
  <w:num w:numId="13" w16cid:durableId="34041262">
    <w:abstractNumId w:val="2"/>
  </w:num>
  <w:num w:numId="14" w16cid:durableId="644816322">
    <w:abstractNumId w:val="9"/>
  </w:num>
  <w:num w:numId="15" w16cid:durableId="84806850">
    <w:abstractNumId w:val="8"/>
  </w:num>
  <w:num w:numId="16" w16cid:durableId="1691563977">
    <w:abstractNumId w:val="16"/>
  </w:num>
  <w:num w:numId="17" w16cid:durableId="648440847">
    <w:abstractNumId w:val="3"/>
  </w:num>
  <w:num w:numId="18" w16cid:durableId="1704014068">
    <w:abstractNumId w:val="21"/>
  </w:num>
  <w:num w:numId="19" w16cid:durableId="697006659">
    <w:abstractNumId w:val="18"/>
  </w:num>
  <w:num w:numId="20" w16cid:durableId="1687559645">
    <w:abstractNumId w:val="14"/>
  </w:num>
  <w:num w:numId="21" w16cid:durableId="1887138791">
    <w:abstractNumId w:val="20"/>
  </w:num>
  <w:num w:numId="22" w16cid:durableId="21713638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5F7"/>
    <w:rsid w:val="000172E5"/>
    <w:rsid w:val="00052382"/>
    <w:rsid w:val="0006568A"/>
    <w:rsid w:val="00076F0F"/>
    <w:rsid w:val="00084253"/>
    <w:rsid w:val="000D1F49"/>
    <w:rsid w:val="000E4D00"/>
    <w:rsid w:val="000E5570"/>
    <w:rsid w:val="001036CE"/>
    <w:rsid w:val="0012766A"/>
    <w:rsid w:val="00132831"/>
    <w:rsid w:val="001727CA"/>
    <w:rsid w:val="001B663D"/>
    <w:rsid w:val="001C7904"/>
    <w:rsid w:val="001D7664"/>
    <w:rsid w:val="002164B2"/>
    <w:rsid w:val="002478A3"/>
    <w:rsid w:val="0026661F"/>
    <w:rsid w:val="00285C1E"/>
    <w:rsid w:val="002C56E6"/>
    <w:rsid w:val="00311D4F"/>
    <w:rsid w:val="00317A73"/>
    <w:rsid w:val="00344849"/>
    <w:rsid w:val="00361E11"/>
    <w:rsid w:val="003F0847"/>
    <w:rsid w:val="0040090B"/>
    <w:rsid w:val="004044AF"/>
    <w:rsid w:val="00441931"/>
    <w:rsid w:val="0046302A"/>
    <w:rsid w:val="004749D1"/>
    <w:rsid w:val="00487D2D"/>
    <w:rsid w:val="004A20BD"/>
    <w:rsid w:val="004D5D62"/>
    <w:rsid w:val="005112D0"/>
    <w:rsid w:val="005241AE"/>
    <w:rsid w:val="005447FC"/>
    <w:rsid w:val="00547687"/>
    <w:rsid w:val="00577E06"/>
    <w:rsid w:val="00583334"/>
    <w:rsid w:val="005906BF"/>
    <w:rsid w:val="005A3BF7"/>
    <w:rsid w:val="005C2159"/>
    <w:rsid w:val="005F2035"/>
    <w:rsid w:val="005F7990"/>
    <w:rsid w:val="006145D8"/>
    <w:rsid w:val="00615005"/>
    <w:rsid w:val="006369E1"/>
    <w:rsid w:val="0063739C"/>
    <w:rsid w:val="00644A8B"/>
    <w:rsid w:val="00692AF2"/>
    <w:rsid w:val="006D065B"/>
    <w:rsid w:val="006F2B1F"/>
    <w:rsid w:val="007147D7"/>
    <w:rsid w:val="00721761"/>
    <w:rsid w:val="00745184"/>
    <w:rsid w:val="00770F25"/>
    <w:rsid w:val="007A1FF2"/>
    <w:rsid w:val="007A35A8"/>
    <w:rsid w:val="007B0A85"/>
    <w:rsid w:val="007C6A52"/>
    <w:rsid w:val="007D63B3"/>
    <w:rsid w:val="007F1706"/>
    <w:rsid w:val="007F49CC"/>
    <w:rsid w:val="007F78AF"/>
    <w:rsid w:val="008159D4"/>
    <w:rsid w:val="0082043E"/>
    <w:rsid w:val="008225F7"/>
    <w:rsid w:val="00846B76"/>
    <w:rsid w:val="0088580B"/>
    <w:rsid w:val="008878B7"/>
    <w:rsid w:val="008E203A"/>
    <w:rsid w:val="0091229C"/>
    <w:rsid w:val="00940E73"/>
    <w:rsid w:val="00977C5D"/>
    <w:rsid w:val="00977E3C"/>
    <w:rsid w:val="0098597D"/>
    <w:rsid w:val="009F619A"/>
    <w:rsid w:val="009F6DDE"/>
    <w:rsid w:val="00A370A8"/>
    <w:rsid w:val="00A53E9A"/>
    <w:rsid w:val="00A82287"/>
    <w:rsid w:val="00B307A9"/>
    <w:rsid w:val="00B337A2"/>
    <w:rsid w:val="00B60A7C"/>
    <w:rsid w:val="00BD4753"/>
    <w:rsid w:val="00BD5CB1"/>
    <w:rsid w:val="00BD6C48"/>
    <w:rsid w:val="00BE62EE"/>
    <w:rsid w:val="00C003BA"/>
    <w:rsid w:val="00C25452"/>
    <w:rsid w:val="00C278AE"/>
    <w:rsid w:val="00C4602F"/>
    <w:rsid w:val="00C461A9"/>
    <w:rsid w:val="00C46878"/>
    <w:rsid w:val="00C6231D"/>
    <w:rsid w:val="00CB4A51"/>
    <w:rsid w:val="00CD235D"/>
    <w:rsid w:val="00CD4532"/>
    <w:rsid w:val="00CD47B0"/>
    <w:rsid w:val="00CE6104"/>
    <w:rsid w:val="00CE7918"/>
    <w:rsid w:val="00D04732"/>
    <w:rsid w:val="00D06C3D"/>
    <w:rsid w:val="00D16163"/>
    <w:rsid w:val="00DB3FAD"/>
    <w:rsid w:val="00E204FF"/>
    <w:rsid w:val="00E322AA"/>
    <w:rsid w:val="00E61C09"/>
    <w:rsid w:val="00EB3B58"/>
    <w:rsid w:val="00EC7359"/>
    <w:rsid w:val="00EE3054"/>
    <w:rsid w:val="00F00606"/>
    <w:rsid w:val="00F01256"/>
    <w:rsid w:val="00F12676"/>
    <w:rsid w:val="00F12965"/>
    <w:rsid w:val="00F235E6"/>
    <w:rsid w:val="00F37152"/>
    <w:rsid w:val="00F92493"/>
    <w:rsid w:val="00FB1127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3E1C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768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76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nvoituresimonemoreuil@gmail.com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IEN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C73BF360F742899A5B9E0818040D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CF7656-9A6E-4792-A832-04C1D8578EB6}"/>
      </w:docPartPr>
      <w:docPartBody>
        <w:p w:rsidR="00367C93" w:rsidRDefault="00C37253">
          <w:pPr>
            <w:pStyle w:val="D5C73BF360F742899A5B9E0818040D34"/>
          </w:pPr>
          <w:r w:rsidRPr="00B32A93">
            <w:rPr>
              <w:lang w:bidi="fr-FR"/>
            </w:rPr>
            <w:t>Adresse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253"/>
    <w:rsid w:val="00051F51"/>
    <w:rsid w:val="00155557"/>
    <w:rsid w:val="00367C93"/>
    <w:rsid w:val="00406600"/>
    <w:rsid w:val="0047233C"/>
    <w:rsid w:val="00504CED"/>
    <w:rsid w:val="005B119B"/>
    <w:rsid w:val="00637F06"/>
    <w:rsid w:val="006D33E3"/>
    <w:rsid w:val="006E574D"/>
    <w:rsid w:val="008A71F5"/>
    <w:rsid w:val="008F2AC9"/>
    <w:rsid w:val="009074FF"/>
    <w:rsid w:val="00A04AAD"/>
    <w:rsid w:val="00B87A97"/>
    <w:rsid w:val="00C24F08"/>
    <w:rsid w:val="00C37253"/>
    <w:rsid w:val="00C92B83"/>
    <w:rsid w:val="00DD0C59"/>
    <w:rsid w:val="00E2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D5C73BF360F742899A5B9E0818040D34">
    <w:name w:val="D5C73BF360F742899A5B9E0818040D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B10B2BE-EC74-4A78-A68C-0682EE290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C:\Users\LUCIEN\AppData\Roaming\Microsoft\Templates\Formulaire d’inscription repas.dotx</Template>
  <TotalTime>0</TotalTime>
  <Pages>2</Pages>
  <Words>126</Words>
  <Characters>694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 voiture simone                                         BalAde repas DU 26 MARS 2023</vt:lpstr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voiture simone                                         BalAde repas DU 26 MARS 2023</dc:title>
  <dc:subject/>
  <dc:creator/>
  <cp:keywords/>
  <dc:description/>
  <cp:lastModifiedBy/>
  <cp:revision>1</cp:revision>
  <dcterms:created xsi:type="dcterms:W3CDTF">2024-02-16T12:25:00Z</dcterms:created>
  <dcterms:modified xsi:type="dcterms:W3CDTF">2024-02-16T12:25:00Z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